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2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3814"/>
        <w:gridCol w:w="1035"/>
        <w:gridCol w:w="2179"/>
      </w:tblGrid>
      <w:tr w:rsidR="000172E5" w:rsidRPr="00846B76" w:rsidTr="00220A96">
        <w:tc>
          <w:tcPr>
            <w:tcW w:w="1326" w:type="pct"/>
            <w:vAlign w:val="center"/>
          </w:tcPr>
          <w:p w:rsidR="000172E5" w:rsidRPr="00637200" w:rsidRDefault="00920715" w:rsidP="00920715">
            <w:pPr>
              <w:pStyle w:val="Wcicienormalne"/>
              <w:ind w:left="0"/>
            </w:pPr>
            <w:r>
              <w:t>Nazwa szkolenia: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center"/>
          </w:tcPr>
          <w:p w:rsidR="000172E5" w:rsidRPr="00846B76" w:rsidRDefault="000172E5" w:rsidP="00920715"/>
        </w:tc>
      </w:tr>
      <w:tr w:rsidR="000172E5" w:rsidRPr="00846B76" w:rsidTr="00220A96">
        <w:tc>
          <w:tcPr>
            <w:tcW w:w="1326" w:type="pct"/>
            <w:vAlign w:val="center"/>
          </w:tcPr>
          <w:p w:rsidR="000172E5" w:rsidRPr="00637200" w:rsidRDefault="00920715" w:rsidP="00920715">
            <w:pPr>
              <w:pStyle w:val="Wcicienormalne"/>
              <w:ind w:left="0"/>
              <w:jc w:val="both"/>
            </w:pPr>
            <w:r>
              <w:t>Termin: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20A96">
        <w:tc>
          <w:tcPr>
            <w:tcW w:w="1326" w:type="pct"/>
            <w:vAlign w:val="bottom"/>
          </w:tcPr>
          <w:p w:rsidR="000172E5" w:rsidRPr="00637200" w:rsidRDefault="00920715" w:rsidP="00920715">
            <w:pPr>
              <w:pStyle w:val="Wcicienormalne"/>
              <w:ind w:left="0"/>
            </w:pPr>
            <w:r>
              <w:t>Miejsce szkolenia: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920715" w:rsidP="00311D4F">
            <w:r w:rsidRPr="00920715">
              <w:t>online, za pośrednictwem przeglądarki internetowej</w:t>
            </w:r>
          </w:p>
        </w:tc>
      </w:tr>
      <w:tr w:rsidR="000172E5" w:rsidRPr="00846B76" w:rsidTr="00220A9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220A96"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:rsidR="000172E5" w:rsidRPr="00846B76" w:rsidRDefault="00920715" w:rsidP="00637200">
            <w:pPr>
              <w:pStyle w:val="Nagwek1"/>
              <w:outlineLvl w:val="0"/>
            </w:pPr>
            <w:r>
              <w:t>Dane uczestnika</w:t>
            </w:r>
          </w:p>
        </w:tc>
      </w:tr>
      <w:tr w:rsidR="000172E5" w:rsidRPr="00846B76" w:rsidTr="00297061">
        <w:tc>
          <w:tcPr>
            <w:tcW w:w="1326" w:type="pct"/>
            <w:vAlign w:val="bottom"/>
          </w:tcPr>
          <w:p w:rsidR="000172E5" w:rsidRPr="00846B76" w:rsidRDefault="009D3A2C" w:rsidP="00920715">
            <w:pPr>
              <w:pStyle w:val="Wcicienormalne"/>
              <w:ind w:left="0"/>
            </w:pPr>
            <w:sdt>
              <w:sdtPr>
                <w:id w:val="-2047821762"/>
                <w:placeholder>
                  <w:docPart w:val="2B80B6549E9D49D99DCCE85C218F7A43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145D8">
                  <w:rPr>
                    <w:lang w:bidi="pl-PL"/>
                  </w:rPr>
                  <w:t>Imię</w:t>
                </w:r>
              </w:sdtContent>
            </w:sdt>
            <w:r w:rsidR="00920715">
              <w:t xml:space="preserve"> i nazwisko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97061">
        <w:tc>
          <w:tcPr>
            <w:tcW w:w="1326" w:type="pct"/>
            <w:vAlign w:val="bottom"/>
          </w:tcPr>
          <w:p w:rsidR="000172E5" w:rsidRPr="00846B76" w:rsidRDefault="00220A96" w:rsidP="00220A96">
            <w:pPr>
              <w:pStyle w:val="Wcicienormalne"/>
              <w:ind w:left="0"/>
            </w:pPr>
            <w:r>
              <w:t>Adres e-mail</w:t>
            </w:r>
          </w:p>
        </w:tc>
        <w:tc>
          <w:tcPr>
            <w:tcW w:w="1994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541" w:type="pct"/>
            <w:tcBorders>
              <w:top w:val="dotted" w:sz="4" w:space="0" w:color="auto"/>
            </w:tcBorders>
            <w:vAlign w:val="bottom"/>
          </w:tcPr>
          <w:p w:rsidR="000172E5" w:rsidRPr="00846B76" w:rsidRDefault="00220A96" w:rsidP="00637200">
            <w:r>
              <w:t>telefon</w:t>
            </w:r>
          </w:p>
        </w:tc>
        <w:tc>
          <w:tcPr>
            <w:tcW w:w="113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297061">
        <w:tc>
          <w:tcPr>
            <w:tcW w:w="1326" w:type="pct"/>
            <w:vAlign w:val="bottom"/>
          </w:tcPr>
          <w:p w:rsidR="00220A96" w:rsidRPr="00846B76" w:rsidRDefault="00220A9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74" w:type="pct"/>
            <w:gridSpan w:val="3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20A96" w:rsidRPr="00846B76" w:rsidTr="00220A96"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:rsidR="00220A96" w:rsidRPr="00846B76" w:rsidRDefault="00220A96" w:rsidP="005A2E96">
            <w:pPr>
              <w:pStyle w:val="Nagwek1"/>
              <w:outlineLvl w:val="0"/>
            </w:pPr>
            <w:r>
              <w:t>Dane do faktury</w:t>
            </w:r>
          </w:p>
        </w:tc>
      </w:tr>
      <w:tr w:rsidR="00220A96" w:rsidRPr="00846B76" w:rsidTr="00220A96">
        <w:tc>
          <w:tcPr>
            <w:tcW w:w="1326" w:type="pct"/>
            <w:vAlign w:val="bottom"/>
          </w:tcPr>
          <w:p w:rsidR="00220A96" w:rsidRDefault="00220A96" w:rsidP="005A2E96">
            <w:r>
              <w:t>Nabywca:</w:t>
            </w:r>
          </w:p>
        </w:tc>
        <w:tc>
          <w:tcPr>
            <w:tcW w:w="3674" w:type="pct"/>
            <w:gridSpan w:val="3"/>
            <w:tcBorders>
              <w:bottom w:val="dotted" w:sz="4" w:space="0" w:color="auto"/>
            </w:tcBorders>
            <w:vAlign w:val="bottom"/>
          </w:tcPr>
          <w:p w:rsidR="00220A96" w:rsidRPr="00846B76" w:rsidRDefault="00220A96" w:rsidP="005A2E96"/>
        </w:tc>
      </w:tr>
      <w:tr w:rsidR="00220A96" w:rsidRPr="00846B76" w:rsidTr="00220A96">
        <w:tc>
          <w:tcPr>
            <w:tcW w:w="1326" w:type="pct"/>
            <w:vAlign w:val="bottom"/>
          </w:tcPr>
          <w:p w:rsidR="00220A96" w:rsidRDefault="00220A96" w:rsidP="005A2E96">
            <w:r>
              <w:t>NIP: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20A96" w:rsidRPr="00846B76" w:rsidRDefault="00220A96" w:rsidP="005A2E96"/>
        </w:tc>
      </w:tr>
      <w:tr w:rsidR="00220A96" w:rsidRPr="00846B76" w:rsidTr="00220A96">
        <w:tc>
          <w:tcPr>
            <w:tcW w:w="1326" w:type="pct"/>
            <w:vAlign w:val="bottom"/>
          </w:tcPr>
          <w:p w:rsidR="00220A96" w:rsidRDefault="00220A96" w:rsidP="00637200">
            <w:r>
              <w:t xml:space="preserve">Odbiorca </w:t>
            </w:r>
            <w:r>
              <w:br/>
              <w:t>(jeżeli dotyczy):</w:t>
            </w:r>
          </w:p>
        </w:tc>
        <w:tc>
          <w:tcPr>
            <w:tcW w:w="3674" w:type="pct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20A96" w:rsidRPr="00846B76" w:rsidRDefault="00220A96" w:rsidP="00637200"/>
        </w:tc>
      </w:tr>
    </w:tbl>
    <w:p w:rsidR="000172E5" w:rsidRPr="00297061" w:rsidRDefault="000172E5" w:rsidP="00297061">
      <w:pPr>
        <w:spacing w:before="0" w:after="0"/>
        <w:rPr>
          <w:sz w:val="12"/>
          <w:szCs w:val="12"/>
        </w:rPr>
      </w:pPr>
    </w:p>
    <w:tbl>
      <w:tblPr>
        <w:tblStyle w:val="Tabela-Siatka"/>
        <w:tblW w:w="5346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5"/>
        <w:gridCol w:w="3889"/>
        <w:gridCol w:w="87"/>
      </w:tblGrid>
      <w:tr w:rsidR="00220A96" w:rsidRPr="00846B76" w:rsidTr="00220A96">
        <w:trPr>
          <w:gridAfter w:val="1"/>
          <w:wAfter w:w="45" w:type="pct"/>
        </w:trPr>
        <w:tc>
          <w:tcPr>
            <w:tcW w:w="4955" w:type="pct"/>
            <w:gridSpan w:val="2"/>
            <w:shd w:val="clear" w:color="auto" w:fill="D9D9D9" w:themeFill="background1" w:themeFillShade="D9"/>
            <w:vAlign w:val="bottom"/>
          </w:tcPr>
          <w:p w:rsidR="00220A96" w:rsidRPr="00846B76" w:rsidRDefault="00220A96" w:rsidP="005A2E96">
            <w:pPr>
              <w:pStyle w:val="Nagwek1"/>
              <w:outlineLvl w:val="0"/>
            </w:pPr>
            <w:r>
              <w:t>Cena</w:t>
            </w:r>
          </w:p>
        </w:tc>
      </w:tr>
      <w:tr w:rsidR="00220A96" w:rsidRPr="00846B76" w:rsidTr="00911A88">
        <w:tc>
          <w:tcPr>
            <w:tcW w:w="2940" w:type="pct"/>
            <w:vAlign w:val="bottom"/>
          </w:tcPr>
          <w:p w:rsidR="00220A96" w:rsidRDefault="00911A88" w:rsidP="005A2E96">
            <w:r>
              <w:t>P</w:t>
            </w:r>
            <w:r w:rsidR="00220A96">
              <w:t xml:space="preserve">roszę podać </w:t>
            </w:r>
            <w:r>
              <w:t>wybrany wariant cenowy oferty</w:t>
            </w:r>
          </w:p>
        </w:tc>
        <w:tc>
          <w:tcPr>
            <w:tcW w:w="2060" w:type="pct"/>
            <w:gridSpan w:val="2"/>
            <w:tcBorders>
              <w:bottom w:val="dotted" w:sz="4" w:space="0" w:color="auto"/>
            </w:tcBorders>
            <w:vAlign w:val="bottom"/>
          </w:tcPr>
          <w:p w:rsidR="00220A96" w:rsidRPr="00846B76" w:rsidRDefault="00220A96" w:rsidP="005A2E96"/>
        </w:tc>
      </w:tr>
    </w:tbl>
    <w:p w:rsidR="00297061" w:rsidRDefault="00297061" w:rsidP="00297061">
      <w:pPr>
        <w:jc w:val="center"/>
        <w:rPr>
          <w:rFonts w:ascii="Times New Roman" w:hAnsi="Times New Roman" w:cs="Times New Roman"/>
          <w:b/>
        </w:rPr>
      </w:pPr>
    </w:p>
    <w:p w:rsidR="00297061" w:rsidRPr="00281D7C" w:rsidRDefault="00297061" w:rsidP="00297061">
      <w:pPr>
        <w:jc w:val="center"/>
        <w:rPr>
          <w:rFonts w:ascii="Times New Roman" w:hAnsi="Times New Roman" w:cs="Times New Roman"/>
          <w:b/>
        </w:rPr>
      </w:pPr>
      <w:r w:rsidRPr="00281D7C">
        <w:rPr>
          <w:rFonts w:ascii="Times New Roman" w:hAnsi="Times New Roman" w:cs="Times New Roman"/>
          <w:b/>
        </w:rPr>
        <w:t xml:space="preserve">Wypełnione zgłoszenie należy przesłać mailem na adres </w:t>
      </w:r>
      <w:r>
        <w:rPr>
          <w:rFonts w:ascii="Times New Roman" w:hAnsi="Times New Roman" w:cs="Times New Roman"/>
          <w:b/>
        </w:rPr>
        <w:br/>
      </w:r>
      <w:r w:rsidR="0070053E">
        <w:rPr>
          <w:rFonts w:ascii="Times New Roman" w:hAnsi="Times New Roman" w:cs="Times New Roman"/>
          <w:b/>
        </w:rPr>
        <w:t>szkolenia</w:t>
      </w:r>
      <w:r w:rsidR="00911A88">
        <w:rPr>
          <w:rFonts w:ascii="Times New Roman" w:hAnsi="Times New Roman" w:cs="Times New Roman"/>
          <w:b/>
        </w:rPr>
        <w:t>@interpretacjebudzetowe</w:t>
      </w:r>
      <w:r w:rsidRPr="00281D7C">
        <w:rPr>
          <w:rFonts w:ascii="Times New Roman" w:hAnsi="Times New Roman" w:cs="Times New Roman"/>
          <w:b/>
        </w:rPr>
        <w:t>.pl</w:t>
      </w:r>
    </w:p>
    <w:p w:rsidR="00297061" w:rsidRPr="00281D7C" w:rsidRDefault="00297061" w:rsidP="00297061">
      <w:pPr>
        <w:spacing w:after="4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Wyrażam zgodę na zamieszczenie powyższych </w:t>
      </w:r>
      <w:r>
        <w:rPr>
          <w:rFonts w:ascii="Times New Roman" w:hAnsi="Times New Roman" w:cs="Times New Roman"/>
          <w:i/>
          <w:iCs/>
          <w:sz w:val="20"/>
          <w:szCs w:val="24"/>
        </w:rPr>
        <w:t>informacji</w:t>
      </w: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 w bazie danych </w:t>
      </w:r>
      <w:proofErr w:type="spellStart"/>
      <w:r w:rsidRPr="00281D7C">
        <w:rPr>
          <w:rFonts w:ascii="Times New Roman" w:hAnsi="Times New Roman" w:cs="Times New Roman"/>
          <w:i/>
          <w:iCs/>
          <w:sz w:val="20"/>
          <w:szCs w:val="24"/>
        </w:rPr>
        <w:t>Praxis</w:t>
      </w:r>
      <w:proofErr w:type="spellEnd"/>
      <w:r w:rsidRPr="00281D7C">
        <w:rPr>
          <w:rFonts w:ascii="Times New Roman" w:hAnsi="Times New Roman" w:cs="Times New Roman"/>
          <w:i/>
          <w:iCs/>
          <w:sz w:val="20"/>
          <w:szCs w:val="24"/>
        </w:rPr>
        <w:t>-Logos</w:t>
      </w:r>
      <w:r>
        <w:rPr>
          <w:rFonts w:ascii="Times New Roman" w:hAnsi="Times New Roman" w:cs="Times New Roman"/>
          <w:i/>
          <w:iCs/>
          <w:sz w:val="20"/>
          <w:szCs w:val="24"/>
        </w:rPr>
        <w:t>,</w:t>
      </w:r>
      <w:r w:rsidRPr="00281D7C">
        <w:rPr>
          <w:rFonts w:ascii="Times New Roman" w:hAnsi="Times New Roman" w:cs="Times New Roman"/>
          <w:i/>
          <w:iCs/>
          <w:sz w:val="20"/>
          <w:szCs w:val="24"/>
        </w:rPr>
        <w:t xml:space="preserve">  przetwarzanych zgodnie z ustawą o ochronie danych osobowych.</w:t>
      </w:r>
    </w:p>
    <w:p w:rsidR="00297061" w:rsidRPr="00281D7C" w:rsidRDefault="00297061" w:rsidP="00297061">
      <w:pPr>
        <w:spacing w:line="240" w:lineRule="auto"/>
        <w:ind w:left="382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81D7C"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</w:t>
      </w:r>
    </w:p>
    <w:p w:rsidR="00297061" w:rsidRPr="0006568A" w:rsidRDefault="00297061" w:rsidP="00297061">
      <w:pPr>
        <w:spacing w:line="240" w:lineRule="auto"/>
        <w:ind w:left="3828"/>
        <w:jc w:val="center"/>
      </w:pPr>
      <w:r w:rsidRPr="00281D7C">
        <w:rPr>
          <w:rFonts w:ascii="Times New Roman" w:hAnsi="Times New Roman" w:cs="Times New Roman"/>
          <w:sz w:val="18"/>
          <w:szCs w:val="24"/>
        </w:rPr>
        <w:t>(imię i nazwisko, nr telefonu osoby wypełniającej zgłoszenie)</w:t>
      </w:r>
    </w:p>
    <w:sectPr w:rsidR="00297061" w:rsidRPr="0006568A" w:rsidSect="00867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A2C" w:rsidRDefault="009D3A2C" w:rsidP="000172E5">
      <w:pPr>
        <w:spacing w:after="0" w:line="240" w:lineRule="auto"/>
      </w:pPr>
      <w:r>
        <w:separator/>
      </w:r>
    </w:p>
  </w:endnote>
  <w:endnote w:type="continuationSeparator" w:id="0">
    <w:p w:rsidR="009D3A2C" w:rsidRDefault="009D3A2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314CD1-E0B3-4B57-9A0F-BCFB491AD649}"/>
    <w:embedBold r:id="rId2" w:fontKey="{276F55D4-DCB7-4061-B7B8-1FEBB0386CD1}"/>
    <w:embedItalic r:id="rId3" w:fontKey="{93F0B71E-174E-45CB-B274-5F7D4A4236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A089EC3-4860-4394-9523-C46FB2EDEDA5}"/>
    <w:embedBold r:id="rId5" w:fontKey="{40FFFA1B-8D60-4600-A8D9-5C7EC9AED824}"/>
    <w:embedItalic r:id="rId6" w:fontKey="{53046E8C-F020-41A4-9A01-F80A72A92F7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7F4D7ED7-B486-484F-A4D1-9F54BC54F7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F5477FD-D582-4063-B663-44BFC6F993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9" w:fontKey="{38E1813D-BF08-4DB1-8AD6-9B450109D6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  <w:jc w:val="right"/>
          </w:pPr>
        </w:p>
      </w:tc>
    </w:tr>
  </w:tbl>
  <w:p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A2C" w:rsidRDefault="009D3A2C" w:rsidP="000172E5">
      <w:pPr>
        <w:spacing w:after="0" w:line="240" w:lineRule="auto"/>
      </w:pPr>
      <w:r>
        <w:separator/>
      </w:r>
    </w:p>
  </w:footnote>
  <w:footnote w:type="continuationSeparator" w:id="0">
    <w:p w:rsidR="009D3A2C" w:rsidRDefault="009D3A2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110"/>
      <w:gridCol w:w="7916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328"/>
            <w:gridCol w:w="5372"/>
          </w:tblGrid>
          <w:tr w:rsidR="00920715" w:rsidTr="005A2E96">
            <w:tc>
              <w:tcPr>
                <w:tcW w:w="2328" w:type="dxa"/>
              </w:tcPr>
              <w:p w:rsidR="00920715" w:rsidRDefault="00920715" w:rsidP="00920715">
                <w:pPr>
                  <w:rPr>
                    <w:rFonts w:ascii="Calisto MT" w:hAnsi="Calisto MT"/>
                    <w:b/>
                    <w:iCs/>
                    <w:sz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AB37E9" wp14:editId="268CCE65">
                      <wp:extent cx="1341120" cy="861060"/>
                      <wp:effectExtent l="0" t="0" r="0" b="0"/>
                      <wp:docPr id="1" name="Obraz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1" r="310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1120" cy="86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34" w:type="dxa"/>
                <w:vAlign w:val="center"/>
              </w:tcPr>
              <w:p w:rsidR="00920715" w:rsidRDefault="00920715" w:rsidP="00920715">
                <w:pPr>
                  <w:ind w:left="962" w:right="1578" w:firstLine="40"/>
                  <w:jc w:val="center"/>
                  <w:rPr>
                    <w:rFonts w:ascii="Calisto MT" w:hAnsi="Calisto MT"/>
                    <w:b/>
                    <w:iCs/>
                    <w:sz w:val="20"/>
                  </w:rPr>
                </w:pPr>
                <w:r w:rsidRPr="00E81035">
                  <w:rPr>
                    <w:rFonts w:ascii="Times New Roman" w:hAnsi="Times New Roman" w:cs="Times New Roman"/>
                    <w:b/>
                    <w:iCs/>
                  </w:rPr>
                  <w:t xml:space="preserve">ZGŁOSZENIE </w:t>
                </w:r>
                <w:r w:rsidRPr="00E81035">
                  <w:rPr>
                    <w:rFonts w:ascii="Times New Roman" w:hAnsi="Times New Roman" w:cs="Times New Roman"/>
                    <w:b/>
                    <w:iCs/>
                  </w:rPr>
                  <w:br/>
                </w:r>
                <w:r w:rsidRPr="00281D7C">
                  <w:rPr>
                    <w:rFonts w:ascii="Times New Roman" w:hAnsi="Times New Roman" w:cs="Times New Roman"/>
                    <w:b/>
                    <w:iCs/>
                  </w:rPr>
                  <w:t xml:space="preserve">UCZESTNICTWA </w:t>
                </w:r>
                <w:r>
                  <w:rPr>
                    <w:rFonts w:ascii="Times New Roman" w:hAnsi="Times New Roman" w:cs="Times New Roman"/>
                    <w:b/>
                    <w:iCs/>
                  </w:rPr>
                  <w:br/>
                </w:r>
                <w:r w:rsidRPr="00281D7C">
                  <w:rPr>
                    <w:rFonts w:ascii="Times New Roman" w:hAnsi="Times New Roman" w:cs="Times New Roman"/>
                    <w:b/>
                    <w:iCs/>
                  </w:rPr>
                  <w:t>W SZKOLENIU</w:t>
                </w:r>
              </w:p>
            </w:tc>
          </w:tr>
        </w:tbl>
        <w:p w:rsidR="00B337A2" w:rsidRPr="00637200" w:rsidRDefault="00B337A2" w:rsidP="00637200">
          <w:pPr>
            <w:pStyle w:val="Nagwek"/>
          </w:pPr>
        </w:p>
      </w:tc>
    </w:tr>
  </w:tbl>
  <w:p w:rsidR="00920715" w:rsidRPr="00281D7C" w:rsidRDefault="00920715" w:rsidP="00920715">
    <w:pPr>
      <w:pStyle w:val="Tekstpodstawowy2"/>
      <w:spacing w:before="120"/>
      <w:ind w:left="426" w:hanging="426"/>
      <w:jc w:val="both"/>
      <w:rPr>
        <w:rFonts w:ascii="Times New Roman" w:hAnsi="Times New Roman"/>
        <w:b w:val="0"/>
        <w:szCs w:val="24"/>
      </w:rPr>
    </w:pPr>
    <w:r>
      <w:tab/>
    </w:r>
    <w:r w:rsidR="00220A96">
      <w:br/>
    </w:r>
    <w:r w:rsidRPr="00281D7C">
      <w:rPr>
        <w:rFonts w:ascii="Times New Roman" w:hAnsi="Times New Roman"/>
        <w:b w:val="0"/>
        <w:iCs/>
        <w:szCs w:val="24"/>
      </w:rPr>
      <w:t>Organizator:</w:t>
    </w:r>
    <w:r w:rsidRPr="00281D7C">
      <w:rPr>
        <w:rFonts w:ascii="Times New Roman" w:hAnsi="Times New Roman"/>
        <w:b w:val="0"/>
        <w:szCs w:val="24"/>
      </w:rPr>
      <w:t xml:space="preserve"> </w:t>
    </w:r>
    <w:proofErr w:type="spellStart"/>
    <w:r w:rsidRPr="00281D7C">
      <w:rPr>
        <w:rFonts w:ascii="Times New Roman" w:hAnsi="Times New Roman"/>
        <w:b w:val="0"/>
        <w:szCs w:val="24"/>
      </w:rPr>
      <w:t>Praxis</w:t>
    </w:r>
    <w:proofErr w:type="spellEnd"/>
    <w:r w:rsidRPr="00281D7C">
      <w:rPr>
        <w:rFonts w:ascii="Times New Roman" w:hAnsi="Times New Roman"/>
        <w:b w:val="0"/>
        <w:szCs w:val="24"/>
      </w:rPr>
      <w:t>-Logos | 04-</w:t>
    </w:r>
    <w:r w:rsidR="00FC60BF">
      <w:rPr>
        <w:rFonts w:ascii="Times New Roman" w:hAnsi="Times New Roman"/>
        <w:b w:val="0"/>
        <w:szCs w:val="24"/>
      </w:rPr>
      <w:t>277</w:t>
    </w:r>
    <w:bookmarkStart w:id="0" w:name="_GoBack"/>
    <w:bookmarkEnd w:id="0"/>
    <w:r w:rsidRPr="00281D7C">
      <w:rPr>
        <w:rFonts w:ascii="Times New Roman" w:hAnsi="Times New Roman"/>
        <w:b w:val="0"/>
        <w:szCs w:val="24"/>
      </w:rPr>
      <w:t xml:space="preserve"> Warszawa, ul. </w:t>
    </w:r>
    <w:r w:rsidR="00FC60BF">
      <w:rPr>
        <w:rFonts w:ascii="Times New Roman" w:hAnsi="Times New Roman"/>
        <w:b w:val="0"/>
        <w:szCs w:val="24"/>
      </w:rPr>
      <w:t>Szeroka 142L/2</w:t>
    </w:r>
    <w:r w:rsidRPr="00281D7C">
      <w:rPr>
        <w:rFonts w:ascii="Times New Roman" w:hAnsi="Times New Roman"/>
        <w:b w:val="0"/>
        <w:szCs w:val="24"/>
      </w:rPr>
      <w:t xml:space="preserve"> | NIP 562-165-41-37</w:t>
    </w:r>
  </w:p>
  <w:p w:rsidR="000172E5" w:rsidRPr="00311D4F" w:rsidRDefault="000172E5" w:rsidP="00920715">
    <w:pPr>
      <w:pStyle w:val="Bezodstpw"/>
      <w:tabs>
        <w:tab w:val="left" w:pos="272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0BF" w:rsidRDefault="00FC60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15"/>
    <w:rsid w:val="000172E5"/>
    <w:rsid w:val="00052382"/>
    <w:rsid w:val="0006568A"/>
    <w:rsid w:val="00076F0F"/>
    <w:rsid w:val="00084253"/>
    <w:rsid w:val="000A74F8"/>
    <w:rsid w:val="000B546E"/>
    <w:rsid w:val="000D1F49"/>
    <w:rsid w:val="00161367"/>
    <w:rsid w:val="001727CA"/>
    <w:rsid w:val="001800AB"/>
    <w:rsid w:val="00220A96"/>
    <w:rsid w:val="0029706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70053E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1A88"/>
    <w:rsid w:val="0091229C"/>
    <w:rsid w:val="00920715"/>
    <w:rsid w:val="00940E73"/>
    <w:rsid w:val="009512C6"/>
    <w:rsid w:val="0098597D"/>
    <w:rsid w:val="009D3A2C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60B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F9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semiHidden/>
    <w:rsid w:val="00920715"/>
    <w:pPr>
      <w:widowControl w:val="0"/>
      <w:spacing w:before="0"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20715"/>
    <w:rPr>
      <w:rFonts w:ascii="Arial" w:eastAsia="Times New Roman" w:hAnsi="Arial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80B6549E9D49D99DCCE85C218F7A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21F3BA-16B1-4F05-8FED-7BD5B652D427}"/>
      </w:docPartPr>
      <w:docPartBody>
        <w:p w:rsidR="009F0154" w:rsidRDefault="00580F16">
          <w:pPr>
            <w:pStyle w:val="2B80B6549E9D49D99DCCE85C218F7A43"/>
          </w:pPr>
          <w:r w:rsidRPr="006145D8">
            <w:rPr>
              <w:lang w:bidi="pl-PL"/>
            </w:rPr>
            <w:t>Imię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16"/>
    <w:rsid w:val="0004399C"/>
    <w:rsid w:val="002A328F"/>
    <w:rsid w:val="00580F16"/>
    <w:rsid w:val="009F0154"/>
    <w:rsid w:val="00B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A4E02D3DF0594257AF225D534A5C00D8">
    <w:name w:val="A4E02D3DF0594257AF225D534A5C00D8"/>
  </w:style>
  <w:style w:type="paragraph" w:customStyle="1" w:styleId="DFAEE61B78AA460B923758AE3651F6BB">
    <w:name w:val="DFAEE61B78AA460B923758AE3651F6BB"/>
  </w:style>
  <w:style w:type="paragraph" w:customStyle="1" w:styleId="C6ABF95AAFE64108B2B3C750FABE29F7">
    <w:name w:val="C6ABF95AAFE64108B2B3C750FABE29F7"/>
  </w:style>
  <w:style w:type="paragraph" w:customStyle="1" w:styleId="7602C9DDB6884141BF7B3D7C4327D4EC">
    <w:name w:val="7602C9DDB6884141BF7B3D7C4327D4EC"/>
  </w:style>
  <w:style w:type="paragraph" w:customStyle="1" w:styleId="02B92F167EDB442C9025F31342719E11">
    <w:name w:val="02B92F167EDB442C9025F31342719E11"/>
  </w:style>
  <w:style w:type="paragraph" w:customStyle="1" w:styleId="19D1B18E125C4C699C0DD42B6E36E4AE">
    <w:name w:val="19D1B18E125C4C699C0DD42B6E36E4AE"/>
  </w:style>
  <w:style w:type="paragraph" w:customStyle="1" w:styleId="DF20D835ED2F4F94816F926366E3A660">
    <w:name w:val="DF20D835ED2F4F94816F926366E3A660"/>
  </w:style>
  <w:style w:type="paragraph" w:customStyle="1" w:styleId="2B80B6549E9D49D99DCCE85C218F7A43">
    <w:name w:val="2B80B6549E9D49D99DCCE85C218F7A43"/>
  </w:style>
  <w:style w:type="paragraph" w:customStyle="1" w:styleId="51726A56ECDD40029DA0919CE3A415CD">
    <w:name w:val="51726A56ECDD40029DA0919CE3A415CD"/>
  </w:style>
  <w:style w:type="paragraph" w:customStyle="1" w:styleId="E6111E238BC24048A7A3A53A0D46E83E">
    <w:name w:val="E6111E238BC24048A7A3A53A0D46E83E"/>
  </w:style>
  <w:style w:type="paragraph" w:customStyle="1" w:styleId="8DAD662CB1EE475EB6CDFAF42F2C2827">
    <w:name w:val="8DAD662CB1EE475EB6CDFAF42F2C2827"/>
  </w:style>
  <w:style w:type="paragraph" w:customStyle="1" w:styleId="CD10F4AACFAE4F95898AEBED06920D95">
    <w:name w:val="CD10F4AACFAE4F95898AEBED06920D95"/>
  </w:style>
  <w:style w:type="paragraph" w:customStyle="1" w:styleId="B0431FB075774FBB8E258D936BBB93BB">
    <w:name w:val="B0431FB075774FBB8E258D936BBB93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DD5C5E1-DD88-4ECE-B666-634CCC21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2021-12-28T19:48:00Z</dcterms:created>
  <dcterms:modified xsi:type="dcterms:W3CDTF">2025-10-07T06:58:00Z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