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F9869" w14:textId="77777777" w:rsidR="00E52D47" w:rsidRDefault="00E52D47" w:rsidP="00CA5BAC">
      <w:pPr>
        <w:ind w:left="567" w:hanging="567"/>
        <w:jc w:val="center"/>
        <w:rPr>
          <w:rFonts w:ascii="Times New Roman" w:hAnsi="Times New Roman" w:cs="Times New Roman"/>
          <w:b/>
          <w:iCs/>
        </w:rPr>
      </w:pPr>
    </w:p>
    <w:p w14:paraId="4CE1FDE0" w14:textId="4F076A8E" w:rsidR="00CA5BAC" w:rsidRDefault="00CA5BAC" w:rsidP="00CA5BAC">
      <w:pPr>
        <w:ind w:left="567" w:hanging="567"/>
        <w:jc w:val="center"/>
      </w:pPr>
      <w:r>
        <w:rPr>
          <w:rFonts w:ascii="Times New Roman" w:hAnsi="Times New Roman" w:cs="Times New Roman"/>
          <w:b/>
          <w:iCs/>
        </w:rPr>
        <w:t xml:space="preserve">ZAMÓWIENIE KSIĄŻKI </w:t>
      </w:r>
      <w:r>
        <w:rPr>
          <w:rFonts w:ascii="Times New Roman" w:hAnsi="Times New Roman" w:cs="Times New Roman"/>
          <w:b/>
          <w:iCs/>
        </w:rPr>
        <w:br/>
        <w:t>„EWIDENCJA NALEŻNOŚCI BUDŻETOWYCH”</w:t>
      </w:r>
    </w:p>
    <w:p w14:paraId="3B9F1BF5" w14:textId="5B57B6A9" w:rsidR="00CA5BAC" w:rsidRPr="00CA5BAC" w:rsidRDefault="00970F2B" w:rsidP="00E52D47">
      <w:pPr>
        <w:spacing w:before="120" w:after="120" w:line="240" w:lineRule="auto"/>
        <w:ind w:left="425" w:right="-612" w:hanging="425"/>
        <w:rPr>
          <w:sz w:val="24"/>
          <w:szCs w:val="24"/>
        </w:rPr>
      </w:pPr>
      <w:sdt>
        <w:sdtPr>
          <w:rPr>
            <w:sz w:val="24"/>
            <w:szCs w:val="24"/>
          </w:rPr>
          <w:id w:val="15748577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A5BAC" w:rsidRPr="00CA5BAC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="00CA5BAC" w:rsidRPr="00CA5BAC">
        <w:rPr>
          <w:sz w:val="24"/>
          <w:szCs w:val="24"/>
        </w:rPr>
        <w:t xml:space="preserve"> </w:t>
      </w:r>
      <w:r w:rsidR="00CA5BAC" w:rsidRPr="00CA5BAC">
        <w:rPr>
          <w:sz w:val="24"/>
          <w:szCs w:val="24"/>
        </w:rPr>
        <w:tab/>
        <w:t xml:space="preserve">Zamawiam 1 egzemplarz książki „Ewidencja należności budżetowych” </w:t>
      </w:r>
      <w:r w:rsidR="00CA5BAC" w:rsidRPr="00CA5BAC">
        <w:rPr>
          <w:sz w:val="24"/>
          <w:szCs w:val="24"/>
        </w:rPr>
        <w:br/>
        <w:t xml:space="preserve">w cenie </w:t>
      </w:r>
      <w:r w:rsidR="00E52D47">
        <w:rPr>
          <w:sz w:val="24"/>
          <w:szCs w:val="24"/>
        </w:rPr>
        <w:t>99</w:t>
      </w:r>
      <w:r w:rsidR="00CA5BAC" w:rsidRPr="00CA5BAC">
        <w:rPr>
          <w:sz w:val="24"/>
          <w:szCs w:val="24"/>
        </w:rPr>
        <w:t xml:space="preserve"> zł brutto</w:t>
      </w:r>
      <w:r w:rsidR="00E52D47">
        <w:rPr>
          <w:sz w:val="24"/>
          <w:szCs w:val="24"/>
        </w:rPr>
        <w:t xml:space="preserve"> wraz z kosztami przesyłki</w:t>
      </w:r>
    </w:p>
    <w:tbl>
      <w:tblPr>
        <w:tblStyle w:val="Tabela-Siatka"/>
        <w:tblW w:w="52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7028"/>
      </w:tblGrid>
      <w:tr w:rsidR="000172E5" w:rsidRPr="00846B76" w14:paraId="41028ED1" w14:textId="77777777" w:rsidTr="00220A9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2004FC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20A96" w:rsidRPr="00415835" w14:paraId="684CCF6D" w14:textId="77777777" w:rsidTr="00220A96">
        <w:tc>
          <w:tcPr>
            <w:tcW w:w="5000" w:type="pct"/>
            <w:gridSpan w:val="2"/>
            <w:shd w:val="clear" w:color="auto" w:fill="D9D9D9" w:themeFill="background1" w:themeFillShade="D9"/>
            <w:vAlign w:val="bottom"/>
          </w:tcPr>
          <w:p w14:paraId="1A2DC0DE" w14:textId="77777777" w:rsidR="00220A96" w:rsidRPr="00415835" w:rsidRDefault="00220A96" w:rsidP="005A2E96">
            <w:pPr>
              <w:pStyle w:val="Nagwek1"/>
              <w:outlineLvl w:val="0"/>
              <w:rPr>
                <w:sz w:val="26"/>
                <w:szCs w:val="26"/>
              </w:rPr>
            </w:pPr>
            <w:r w:rsidRPr="00415835">
              <w:rPr>
                <w:sz w:val="26"/>
                <w:szCs w:val="26"/>
              </w:rPr>
              <w:t>Dane do faktury</w:t>
            </w:r>
          </w:p>
        </w:tc>
      </w:tr>
      <w:tr w:rsidR="00220A96" w:rsidRPr="00846B76" w14:paraId="139B434A" w14:textId="77777777" w:rsidTr="00220A96">
        <w:tc>
          <w:tcPr>
            <w:tcW w:w="1326" w:type="pct"/>
            <w:vAlign w:val="bottom"/>
          </w:tcPr>
          <w:p w14:paraId="65BE6D13" w14:textId="77777777" w:rsidR="00220A96" w:rsidRDefault="00220A96" w:rsidP="005A2E96">
            <w:r>
              <w:t>Nabywca:</w:t>
            </w:r>
          </w:p>
        </w:tc>
        <w:tc>
          <w:tcPr>
            <w:tcW w:w="3674" w:type="pct"/>
            <w:tcBorders>
              <w:bottom w:val="dotted" w:sz="4" w:space="0" w:color="auto"/>
            </w:tcBorders>
            <w:vAlign w:val="bottom"/>
          </w:tcPr>
          <w:p w14:paraId="556B61FE" w14:textId="77777777" w:rsidR="00415835" w:rsidRPr="00846B76" w:rsidRDefault="00415835" w:rsidP="005A2E96"/>
        </w:tc>
      </w:tr>
      <w:tr w:rsidR="00220A96" w:rsidRPr="00846B76" w14:paraId="5FC07368" w14:textId="77777777" w:rsidTr="00220A96">
        <w:tc>
          <w:tcPr>
            <w:tcW w:w="1326" w:type="pct"/>
            <w:vAlign w:val="bottom"/>
          </w:tcPr>
          <w:p w14:paraId="46712495" w14:textId="77777777" w:rsidR="00220A96" w:rsidRDefault="00220A96" w:rsidP="005A2E96">
            <w:r>
              <w:t>NIP:</w:t>
            </w:r>
          </w:p>
        </w:tc>
        <w:tc>
          <w:tcPr>
            <w:tcW w:w="3674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D953287" w14:textId="77777777" w:rsidR="00220A96" w:rsidRPr="00846B76" w:rsidRDefault="00220A96" w:rsidP="005A2E96"/>
        </w:tc>
      </w:tr>
      <w:tr w:rsidR="00220A96" w:rsidRPr="00846B76" w14:paraId="5A4CA44D" w14:textId="77777777" w:rsidTr="00220A96">
        <w:tc>
          <w:tcPr>
            <w:tcW w:w="1326" w:type="pct"/>
            <w:vAlign w:val="bottom"/>
          </w:tcPr>
          <w:p w14:paraId="75183B1D" w14:textId="77777777" w:rsidR="00220A96" w:rsidRDefault="00220A96" w:rsidP="00637200">
            <w:r>
              <w:t xml:space="preserve">Odbiorca </w:t>
            </w:r>
            <w:r>
              <w:br/>
              <w:t>(jeżeli dotyczy):</w:t>
            </w:r>
          </w:p>
        </w:tc>
        <w:tc>
          <w:tcPr>
            <w:tcW w:w="3674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DA0BBAD" w14:textId="77777777" w:rsidR="00220A96" w:rsidRPr="00846B76" w:rsidRDefault="00220A96" w:rsidP="00637200"/>
        </w:tc>
      </w:tr>
    </w:tbl>
    <w:p w14:paraId="4948109D" w14:textId="77777777" w:rsidR="000172E5" w:rsidRPr="00297061" w:rsidRDefault="000172E5" w:rsidP="00297061">
      <w:pPr>
        <w:spacing w:before="0" w:after="0"/>
        <w:rPr>
          <w:sz w:val="12"/>
          <w:szCs w:val="12"/>
        </w:rPr>
      </w:pPr>
    </w:p>
    <w:tbl>
      <w:tblPr>
        <w:tblStyle w:val="Tabela-Siatka"/>
        <w:tblW w:w="534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4"/>
        <w:gridCol w:w="87"/>
      </w:tblGrid>
      <w:tr w:rsidR="00220A96" w:rsidRPr="00415835" w14:paraId="0A859900" w14:textId="77777777" w:rsidTr="00220A96">
        <w:trPr>
          <w:gridAfter w:val="1"/>
          <w:wAfter w:w="45" w:type="pct"/>
        </w:trPr>
        <w:tc>
          <w:tcPr>
            <w:tcW w:w="4955" w:type="pct"/>
            <w:shd w:val="clear" w:color="auto" w:fill="D9D9D9" w:themeFill="background1" w:themeFillShade="D9"/>
            <w:vAlign w:val="bottom"/>
          </w:tcPr>
          <w:p w14:paraId="6CB22D6D" w14:textId="77777777" w:rsidR="00220A96" w:rsidRPr="00415835" w:rsidRDefault="00CA5BAC" w:rsidP="005A2E96">
            <w:pPr>
              <w:pStyle w:val="Nagwek1"/>
              <w:outlineLvl w:val="0"/>
              <w:rPr>
                <w:sz w:val="26"/>
                <w:szCs w:val="26"/>
              </w:rPr>
            </w:pPr>
            <w:r w:rsidRPr="00415835">
              <w:rPr>
                <w:sz w:val="26"/>
                <w:szCs w:val="26"/>
              </w:rPr>
              <w:t>Termin płatności</w:t>
            </w:r>
          </w:p>
        </w:tc>
      </w:tr>
      <w:tr w:rsidR="00220A96" w:rsidRPr="00CA5BAC" w14:paraId="6A91A299" w14:textId="77777777" w:rsidTr="00220A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4B45C7" w14:textId="29C608B2" w:rsidR="00220A96" w:rsidRDefault="00970F2B" w:rsidP="005A2E9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9734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2B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20A96" w:rsidRPr="00CA5BAC">
              <w:rPr>
                <w:sz w:val="24"/>
                <w:szCs w:val="24"/>
              </w:rPr>
              <w:t xml:space="preserve"> </w:t>
            </w:r>
            <w:r w:rsidR="00CA5BAC" w:rsidRPr="00CA5BAC">
              <w:rPr>
                <w:sz w:val="24"/>
                <w:szCs w:val="24"/>
              </w:rPr>
              <w:t>14 dni od daty otrzymania towaru</w:t>
            </w:r>
          </w:p>
          <w:p w14:paraId="5034C0E5" w14:textId="2D4850C2" w:rsidR="0092637A" w:rsidRDefault="0092637A" w:rsidP="0092637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0936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CA5B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  <w:r w:rsidRPr="00CA5BAC">
              <w:rPr>
                <w:sz w:val="24"/>
                <w:szCs w:val="24"/>
              </w:rPr>
              <w:t xml:space="preserve"> dni od daty otrzymania towaru</w:t>
            </w:r>
          </w:p>
          <w:p w14:paraId="0A9702CE" w14:textId="28DC7161" w:rsidR="00471E99" w:rsidRDefault="00970F2B" w:rsidP="005A2E9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90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E99" w:rsidRPr="00CA5BA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71E99" w:rsidRPr="00CA5BAC">
              <w:rPr>
                <w:sz w:val="24"/>
                <w:szCs w:val="24"/>
              </w:rPr>
              <w:t xml:space="preserve"> </w:t>
            </w:r>
            <w:r w:rsidR="00471E99">
              <w:rPr>
                <w:sz w:val="24"/>
                <w:szCs w:val="24"/>
              </w:rPr>
              <w:t>Prze</w:t>
            </w:r>
            <w:r w:rsidR="00512CE5">
              <w:rPr>
                <w:sz w:val="24"/>
                <w:szCs w:val="24"/>
              </w:rPr>
              <w:t>d</w:t>
            </w:r>
            <w:r w:rsidR="00471E99">
              <w:rPr>
                <w:sz w:val="24"/>
                <w:szCs w:val="24"/>
              </w:rPr>
              <w:t>płata (</w:t>
            </w:r>
            <w:r w:rsidR="0092637A">
              <w:rPr>
                <w:sz w:val="24"/>
                <w:szCs w:val="24"/>
              </w:rPr>
              <w:t>obowiązkowo w przypadku</w:t>
            </w:r>
            <w:r w:rsidR="00471E99">
              <w:rPr>
                <w:sz w:val="24"/>
                <w:szCs w:val="24"/>
              </w:rPr>
              <w:t xml:space="preserve"> osób fizycznych i  firm)</w:t>
            </w:r>
          </w:p>
          <w:p w14:paraId="5CC0C6A5" w14:textId="24FCA01B" w:rsidR="0092637A" w:rsidRPr="00CA5BAC" w:rsidRDefault="0092637A" w:rsidP="005A2E96">
            <w:pPr>
              <w:rPr>
                <w:sz w:val="24"/>
                <w:szCs w:val="24"/>
              </w:rPr>
            </w:pPr>
          </w:p>
        </w:tc>
      </w:tr>
    </w:tbl>
    <w:p w14:paraId="7017AEAE" w14:textId="77777777" w:rsidR="00297061" w:rsidRDefault="00297061" w:rsidP="00297061">
      <w:pPr>
        <w:jc w:val="center"/>
        <w:rPr>
          <w:rFonts w:ascii="Times New Roman" w:hAnsi="Times New Roman" w:cs="Times New Roman"/>
          <w:b/>
        </w:rPr>
      </w:pPr>
    </w:p>
    <w:p w14:paraId="57954704" w14:textId="77777777" w:rsidR="00297061" w:rsidRPr="00281D7C" w:rsidRDefault="00297061" w:rsidP="00297061">
      <w:pPr>
        <w:jc w:val="center"/>
        <w:rPr>
          <w:rFonts w:ascii="Times New Roman" w:hAnsi="Times New Roman" w:cs="Times New Roman"/>
          <w:b/>
        </w:rPr>
      </w:pPr>
      <w:r w:rsidRPr="00281D7C">
        <w:rPr>
          <w:rFonts w:ascii="Times New Roman" w:hAnsi="Times New Roman" w:cs="Times New Roman"/>
          <w:b/>
        </w:rPr>
        <w:t xml:space="preserve">Wypełnione </w:t>
      </w:r>
      <w:r w:rsidR="00471E99">
        <w:rPr>
          <w:rFonts w:ascii="Times New Roman" w:hAnsi="Times New Roman" w:cs="Times New Roman"/>
          <w:b/>
        </w:rPr>
        <w:t>zamówienie</w:t>
      </w:r>
      <w:r w:rsidRPr="00281D7C">
        <w:rPr>
          <w:rFonts w:ascii="Times New Roman" w:hAnsi="Times New Roman" w:cs="Times New Roman"/>
          <w:b/>
        </w:rPr>
        <w:t xml:space="preserve"> należy przesłać mailem na adres </w:t>
      </w:r>
      <w:r>
        <w:rPr>
          <w:rFonts w:ascii="Times New Roman" w:hAnsi="Times New Roman" w:cs="Times New Roman"/>
          <w:b/>
        </w:rPr>
        <w:br/>
      </w:r>
      <w:r w:rsidR="00471E99">
        <w:rPr>
          <w:rFonts w:ascii="Times New Roman" w:hAnsi="Times New Roman" w:cs="Times New Roman"/>
          <w:b/>
        </w:rPr>
        <w:t>kontakt</w:t>
      </w:r>
      <w:r w:rsidRPr="00281D7C">
        <w:rPr>
          <w:rFonts w:ascii="Times New Roman" w:hAnsi="Times New Roman" w:cs="Times New Roman"/>
          <w:b/>
        </w:rPr>
        <w:t>@</w:t>
      </w:r>
      <w:r w:rsidR="00471E99">
        <w:rPr>
          <w:rFonts w:ascii="Times New Roman" w:hAnsi="Times New Roman" w:cs="Times New Roman"/>
          <w:b/>
        </w:rPr>
        <w:t>Publiconomia</w:t>
      </w:r>
      <w:r w:rsidRPr="00281D7C">
        <w:rPr>
          <w:rFonts w:ascii="Times New Roman" w:hAnsi="Times New Roman" w:cs="Times New Roman"/>
          <w:b/>
        </w:rPr>
        <w:t>.pl</w:t>
      </w:r>
    </w:p>
    <w:p w14:paraId="608A1678" w14:textId="77777777" w:rsidR="00471E99" w:rsidRPr="00281D7C" w:rsidRDefault="00471E99" w:rsidP="00297061">
      <w:pPr>
        <w:spacing w:after="4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</w:p>
    <w:p w14:paraId="2C8CDE13" w14:textId="77777777" w:rsidR="00297061" w:rsidRPr="00281D7C" w:rsidRDefault="00297061" w:rsidP="00297061">
      <w:pPr>
        <w:spacing w:line="240" w:lineRule="auto"/>
        <w:ind w:left="382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81D7C"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</w:t>
      </w:r>
    </w:p>
    <w:p w14:paraId="333048A2" w14:textId="77777777" w:rsidR="00297061" w:rsidRPr="0006568A" w:rsidRDefault="00297061" w:rsidP="00297061">
      <w:pPr>
        <w:spacing w:line="240" w:lineRule="auto"/>
        <w:ind w:left="3828"/>
        <w:jc w:val="center"/>
      </w:pPr>
      <w:r w:rsidRPr="00281D7C">
        <w:rPr>
          <w:rFonts w:ascii="Times New Roman" w:hAnsi="Times New Roman" w:cs="Times New Roman"/>
          <w:sz w:val="18"/>
          <w:szCs w:val="24"/>
        </w:rPr>
        <w:t>(imię i nazwisko, nr telefonu osoby wypełniającej zgłoszenie)</w:t>
      </w:r>
    </w:p>
    <w:sectPr w:rsidR="00297061" w:rsidRPr="0006568A" w:rsidSect="00CA5BAC">
      <w:headerReference w:type="default" r:id="rId11"/>
      <w:footerReference w:type="default" r:id="rId12"/>
      <w:pgSz w:w="11906" w:h="16838" w:code="9"/>
      <w:pgMar w:top="1186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68511" w14:textId="77777777" w:rsidR="00970F2B" w:rsidRDefault="00970F2B" w:rsidP="000172E5">
      <w:pPr>
        <w:spacing w:after="0" w:line="240" w:lineRule="auto"/>
      </w:pPr>
      <w:r>
        <w:separator/>
      </w:r>
    </w:p>
  </w:endnote>
  <w:endnote w:type="continuationSeparator" w:id="0">
    <w:p w14:paraId="17344EE8" w14:textId="77777777" w:rsidR="00970F2B" w:rsidRDefault="00970F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2127DD-CCE1-4FCE-8B3B-25F74F7B832F}"/>
    <w:embedBold r:id="rId2" w:fontKey="{56366373-9950-462E-BED0-9B54CA970D13}"/>
    <w:embedItalic r:id="rId3" w:fontKey="{EA8DFA7C-2D8E-4A5C-903E-283B53AA0A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491AAB3-500C-46D8-9EE0-C4EB7D6EA640}"/>
    <w:embedBold r:id="rId5" w:fontKey="{F9622891-0F37-4B3E-BB1F-9CE66E041084}"/>
    <w:embedItalic r:id="rId6" w:fontKey="{0B6D9404-EF2E-4DF6-BA5E-A91F5C14CF0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7A613CE-DE84-4E43-852E-2015C6A8B5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153B922-B9A2-4515-B064-908822520C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5247997-AA1A-4F6E-B7D4-658EA0A2F758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10" w:fontKey="{A19DAD52-30D8-44C1-A659-E2F104A6CA48}"/>
  </w:font>
  <w:font w:name="Ubuntu">
    <w:charset w:val="EE"/>
    <w:family w:val="swiss"/>
    <w:pitch w:val="variable"/>
    <w:sig w:usb0="E00002FF" w:usb1="5000205B" w:usb2="00000000" w:usb3="00000000" w:csb0="0000009F" w:csb1="00000000"/>
    <w:embedBold r:id="rId11" w:fontKey="{560AF412-5F24-4119-8608-129A4710E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574EC618" w14:textId="77777777" w:rsidTr="00637200">
      <w:tc>
        <w:tcPr>
          <w:tcW w:w="4675" w:type="dxa"/>
          <w:vAlign w:val="center"/>
        </w:tcPr>
        <w:p w14:paraId="2589C57F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6A5515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04125ACB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1FC29" w14:textId="77777777" w:rsidR="00970F2B" w:rsidRDefault="00970F2B" w:rsidP="000172E5">
      <w:pPr>
        <w:spacing w:after="0" w:line="240" w:lineRule="auto"/>
      </w:pPr>
      <w:r>
        <w:separator/>
      </w:r>
    </w:p>
  </w:footnote>
  <w:footnote w:type="continuationSeparator" w:id="0">
    <w:p w14:paraId="75DF2507" w14:textId="77777777" w:rsidR="00970F2B" w:rsidRDefault="00970F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21"/>
      <w:gridCol w:w="8805"/>
    </w:tblGrid>
    <w:tr w:rsidR="00B337A2" w:rsidRPr="00637200" w14:paraId="6A8DA5C6" w14:textId="77777777" w:rsidTr="00384B05">
      <w:trPr>
        <w:trHeight w:val="990"/>
      </w:trPr>
      <w:tc>
        <w:tcPr>
          <w:tcW w:w="1350" w:type="dxa"/>
          <w:vAlign w:val="center"/>
        </w:tcPr>
        <w:p w14:paraId="56644A72" w14:textId="77777777"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tbl>
          <w:tblPr>
            <w:tblStyle w:val="Tabela-Siatka"/>
            <w:tblW w:w="934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92"/>
            <w:gridCol w:w="5857"/>
          </w:tblGrid>
          <w:tr w:rsidR="00CA5BAC" w14:paraId="60BDA759" w14:textId="77777777" w:rsidTr="00CA5BAC">
            <w:tc>
              <w:tcPr>
                <w:tcW w:w="3492" w:type="dxa"/>
              </w:tcPr>
              <w:p w14:paraId="6088D5BF" w14:textId="77777777" w:rsidR="00920715" w:rsidRDefault="00CA5BAC" w:rsidP="00CA5BAC">
                <w:pPr>
                  <w:jc w:val="center"/>
                  <w:rPr>
                    <w:rFonts w:ascii="Calisto MT" w:hAnsi="Calisto MT"/>
                    <w:b/>
                    <w:iCs/>
                    <w:sz w:val="20"/>
                  </w:rPr>
                </w:pPr>
                <w:r>
                  <w:rPr>
                    <w:rFonts w:ascii="Calisto MT" w:hAnsi="Calisto MT"/>
                    <w:b/>
                    <w:iCs/>
                    <w:sz w:val="20"/>
                  </w:rPr>
                  <w:br/>
                </w:r>
                <w:r w:rsidRPr="00CA5BAC">
                  <w:rPr>
                    <w:rFonts w:ascii="Ubuntu" w:hAnsi="Ubuntu"/>
                    <w:b/>
                    <w:iCs/>
                    <w:color w:val="808080" w:themeColor="background1" w:themeShade="80"/>
                    <w:sz w:val="18"/>
                    <w:szCs w:val="18"/>
                  </w:rPr>
                  <w:t>WYDAWNICTWO</w:t>
                </w:r>
                <w:r w:rsidRPr="00CA5BAC">
                  <w:rPr>
                    <w:rFonts w:ascii="Ubuntu" w:hAnsi="Ubuntu"/>
                    <w:b/>
                    <w:iCs/>
                    <w:noProof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>
                  <w:rPr>
                    <w:rFonts w:ascii="Calisto MT" w:hAnsi="Calisto MT"/>
                    <w:b/>
                    <w:iCs/>
                    <w:noProof/>
                    <w:sz w:val="20"/>
                  </w:rPr>
                  <w:drawing>
                    <wp:inline distT="0" distB="0" distL="0" distR="0" wp14:anchorId="11E1B6C9" wp14:editId="1B2DE509">
                      <wp:extent cx="1813560" cy="230864"/>
                      <wp:effectExtent l="0" t="0" r="0" b="0"/>
                      <wp:docPr id="7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LOGO wydawnictwa BLUE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8217" cy="246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857" w:type="dxa"/>
                <w:vAlign w:val="center"/>
              </w:tcPr>
              <w:p w14:paraId="7C7CF486" w14:textId="77777777" w:rsidR="00920715" w:rsidRPr="00CA5BAC" w:rsidRDefault="00CA5BAC" w:rsidP="00CA5BAC">
                <w:pPr>
                  <w:ind w:left="240" w:right="728"/>
                  <w:jc w:val="center"/>
                  <w:rPr>
                    <w:rFonts w:ascii="Calisto MT" w:hAnsi="Calisto MT"/>
                    <w:b/>
                    <w:iCs/>
                    <w:sz w:val="20"/>
                    <w:szCs w:val="20"/>
                  </w:rPr>
                </w:pPr>
                <w:proofErr w:type="spellStart"/>
                <w:r w:rsidRPr="00CA5BAC">
                  <w:rPr>
                    <w:rFonts w:ascii="Times New Roman" w:hAnsi="Times New Roman"/>
                    <w:sz w:val="20"/>
                    <w:szCs w:val="20"/>
                  </w:rPr>
                  <w:t>Praxis</w:t>
                </w:r>
                <w:proofErr w:type="spellEnd"/>
                <w:r w:rsidRPr="00CA5BAC">
                  <w:rPr>
                    <w:rFonts w:ascii="Times New Roman" w:hAnsi="Times New Roman"/>
                    <w:sz w:val="20"/>
                    <w:szCs w:val="20"/>
                  </w:rPr>
                  <w:t xml:space="preserve">-Logos </w:t>
                </w:r>
                <w:r w:rsidRPr="00CA5BAC">
                  <w:rPr>
                    <w:rFonts w:ascii="Times New Roman" w:hAnsi="Times New Roman"/>
                    <w:sz w:val="20"/>
                    <w:szCs w:val="20"/>
                  </w:rPr>
                  <w:br/>
                  <w:t>04-384 Warszawa | ul. Wiatraczna 29/33</w:t>
                </w:r>
                <w:r w:rsidRPr="00CA5BAC">
                  <w:rPr>
                    <w:rFonts w:ascii="Times New Roman" w:hAnsi="Times New Roman"/>
                    <w:sz w:val="20"/>
                    <w:szCs w:val="20"/>
                  </w:rPr>
                  <w:br/>
                  <w:t>NIP 562-165-41-37</w:t>
                </w:r>
              </w:p>
            </w:tc>
          </w:tr>
        </w:tbl>
        <w:p w14:paraId="66C9E61C" w14:textId="77777777" w:rsidR="00B337A2" w:rsidRPr="00637200" w:rsidRDefault="00B337A2" w:rsidP="00637200">
          <w:pPr>
            <w:pStyle w:val="Nagwek"/>
          </w:pPr>
        </w:p>
      </w:tc>
    </w:tr>
  </w:tbl>
  <w:p w14:paraId="571D8275" w14:textId="77777777" w:rsidR="000172E5" w:rsidRPr="00311D4F" w:rsidRDefault="000172E5" w:rsidP="00920715">
    <w:pPr>
      <w:pStyle w:val="Bezodstpw"/>
      <w:tabs>
        <w:tab w:val="left" w:pos="27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15"/>
    <w:rsid w:val="000172E5"/>
    <w:rsid w:val="00052382"/>
    <w:rsid w:val="0006568A"/>
    <w:rsid w:val="00066168"/>
    <w:rsid w:val="00076F0F"/>
    <w:rsid w:val="00084253"/>
    <w:rsid w:val="000D1F49"/>
    <w:rsid w:val="00161367"/>
    <w:rsid w:val="001727CA"/>
    <w:rsid w:val="001800AB"/>
    <w:rsid w:val="00220A96"/>
    <w:rsid w:val="00297061"/>
    <w:rsid w:val="002C56E6"/>
    <w:rsid w:val="00311D4F"/>
    <w:rsid w:val="0034390E"/>
    <w:rsid w:val="00344849"/>
    <w:rsid w:val="00361E11"/>
    <w:rsid w:val="00373622"/>
    <w:rsid w:val="003769BA"/>
    <w:rsid w:val="003F0847"/>
    <w:rsid w:val="0040090B"/>
    <w:rsid w:val="00415835"/>
    <w:rsid w:val="0046302A"/>
    <w:rsid w:val="00471E99"/>
    <w:rsid w:val="00487D2D"/>
    <w:rsid w:val="004D5D62"/>
    <w:rsid w:val="00502E9C"/>
    <w:rsid w:val="005112D0"/>
    <w:rsid w:val="00512CE5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20715"/>
    <w:rsid w:val="0092637A"/>
    <w:rsid w:val="00940E73"/>
    <w:rsid w:val="0094527D"/>
    <w:rsid w:val="009512C6"/>
    <w:rsid w:val="00970F2B"/>
    <w:rsid w:val="0098597D"/>
    <w:rsid w:val="009F619A"/>
    <w:rsid w:val="009F6DDE"/>
    <w:rsid w:val="00A370A8"/>
    <w:rsid w:val="00B337A2"/>
    <w:rsid w:val="00B706DC"/>
    <w:rsid w:val="00BB031F"/>
    <w:rsid w:val="00BD4753"/>
    <w:rsid w:val="00BD5CB1"/>
    <w:rsid w:val="00BE62EE"/>
    <w:rsid w:val="00C003BA"/>
    <w:rsid w:val="00C4602F"/>
    <w:rsid w:val="00C46878"/>
    <w:rsid w:val="00C522B8"/>
    <w:rsid w:val="00C6231D"/>
    <w:rsid w:val="00CA5BAC"/>
    <w:rsid w:val="00CB4A51"/>
    <w:rsid w:val="00CD4532"/>
    <w:rsid w:val="00CD47B0"/>
    <w:rsid w:val="00CE6104"/>
    <w:rsid w:val="00CE7918"/>
    <w:rsid w:val="00D16163"/>
    <w:rsid w:val="00D978C2"/>
    <w:rsid w:val="00DA4379"/>
    <w:rsid w:val="00DB3FAD"/>
    <w:rsid w:val="00DC71EC"/>
    <w:rsid w:val="00E52D47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FDA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semiHidden/>
    <w:rsid w:val="00920715"/>
    <w:pPr>
      <w:widowControl w:val="0"/>
      <w:spacing w:before="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20715"/>
    <w:rPr>
      <w:rFonts w:ascii="Arial" w:eastAsia="Times New Roman" w:hAnsi="Arial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CFA69B3-BE05-4684-BFA0-DB7067F8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86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2023-11-12T18:26:00Z</dcterms:created>
  <dcterms:modified xsi:type="dcterms:W3CDTF">2024-07-25T16:30:00Z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